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-350520</wp:posOffset>
            </wp:positionV>
            <wp:extent cx="7097395" cy="8459470"/>
            <wp:effectExtent l="0" t="0" r="8255" b="17780"/>
            <wp:wrapTopAndBottom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-318135</wp:posOffset>
            </wp:positionV>
            <wp:extent cx="7191375" cy="8594090"/>
            <wp:effectExtent l="0" t="0" r="9525" b="16510"/>
            <wp:wrapSquare wrapText="bothSides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-295275</wp:posOffset>
            </wp:positionV>
            <wp:extent cx="7346950" cy="8801100"/>
            <wp:effectExtent l="0" t="0" r="6350" b="0"/>
            <wp:wrapSquare wrapText="bothSides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-438150</wp:posOffset>
            </wp:positionV>
            <wp:extent cx="7251065" cy="8839835"/>
            <wp:effectExtent l="0" t="0" r="6985" b="18415"/>
            <wp:wrapSquare wrapText="bothSides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-264795</wp:posOffset>
            </wp:positionV>
            <wp:extent cx="7037705" cy="8401050"/>
            <wp:effectExtent l="0" t="0" r="10795" b="0"/>
            <wp:wrapSquare wrapText="bothSides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-262890</wp:posOffset>
            </wp:positionV>
            <wp:extent cx="7259320" cy="8644890"/>
            <wp:effectExtent l="0" t="0" r="17780" b="3810"/>
            <wp:wrapSquare wrapText="bothSides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877471"/>
    <w:rsid w:val="1887747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2018-04-03T02:57:00Z</dcterms:created>
  <dc:creator>JZH</dc:creator>
  <cp:lastModifiedBy>JZH</cp:lastModifiedBy>
  <dcterms:modified xsi:type="dcterms:W3CDTF">2018-04-03T03:01:05Z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